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9C4C9" w14:textId="77777777" w:rsidR="006D2650" w:rsidRDefault="00F038D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ACUERDO DE COLABORACIÓN DE PERSONAS QUE PROMUEVEN EL PROYECTO PARAGUAS</w:t>
      </w:r>
    </w:p>
    <w:p w14:paraId="6EAF3027" w14:textId="77777777" w:rsidR="006D2650" w:rsidRDefault="00F038DA">
      <w:r>
        <w:t xml:space="preserve">Nombre del proyecto: </w:t>
      </w:r>
    </w:p>
    <w:p w14:paraId="51D73FE7" w14:textId="77777777" w:rsidR="006D2650" w:rsidRDefault="00F038DA">
      <w:r>
        <w:t>Fecha:</w:t>
      </w:r>
    </w:p>
    <w:p w14:paraId="49BB64F2" w14:textId="77777777" w:rsidR="006D2650" w:rsidRDefault="00F038DA">
      <w:pPr>
        <w:jc w:val="center"/>
        <w:rPr>
          <w:b/>
          <w:bCs/>
        </w:rPr>
      </w:pPr>
      <w:r>
        <w:rPr>
          <w:b/>
          <w:bCs/>
        </w:rPr>
        <w:t>EXPONEN</w:t>
      </w:r>
    </w:p>
    <w:p w14:paraId="351C8490" w14:textId="77777777" w:rsidR="006D2650" w:rsidRDefault="00F038DA">
      <w:pPr>
        <w:pStyle w:val="Prrafodelista"/>
        <w:numPr>
          <w:ilvl w:val="0"/>
          <w:numId w:val="1"/>
        </w:numPr>
        <w:jc w:val="both"/>
      </w:pPr>
      <w:r>
        <w:t xml:space="preserve">El presente acuerdo tiene como finalidad constituir un grupo de cooperación sin personalidad jurídica, con el propósito de </w:t>
      </w:r>
      <w:r>
        <w:t>someter a consideración de ADER La Palma el proyecto paraguas dentro de la intervención 7119 LEADER.</w:t>
      </w:r>
    </w:p>
    <w:p w14:paraId="22164A54" w14:textId="77777777" w:rsidR="006D2650" w:rsidRDefault="00F038DA">
      <w:pPr>
        <w:pStyle w:val="Prrafodelista"/>
        <w:numPr>
          <w:ilvl w:val="0"/>
          <w:numId w:val="1"/>
        </w:numPr>
        <w:jc w:val="both"/>
      </w:pPr>
      <w:r>
        <w:t xml:space="preserve">Que las personas físicas o jurídicas que firman este documento pretenden llevar a cabo un proyecto común para su ejecución dentro de los proyectos paraguas de ADER La Palma. </w:t>
      </w:r>
    </w:p>
    <w:p w14:paraId="4C2E2CF7" w14:textId="77777777" w:rsidR="006D2650" w:rsidRDefault="00F038DA">
      <w:pPr>
        <w:pStyle w:val="Prrafodelista"/>
        <w:jc w:val="center"/>
        <w:rPr>
          <w:b/>
          <w:bCs/>
        </w:rPr>
      </w:pPr>
      <w:r>
        <w:rPr>
          <w:b/>
          <w:bCs/>
        </w:rPr>
        <w:t>ACUERDAN</w:t>
      </w:r>
    </w:p>
    <w:p w14:paraId="227FDF44" w14:textId="77777777" w:rsidR="006D2650" w:rsidRDefault="00F038DA">
      <w:pPr>
        <w:pStyle w:val="Prrafodelista"/>
        <w:jc w:val="both"/>
      </w:pPr>
      <w:r>
        <w:t>Formalizar el presente acuerdo de colaboración para la ejecución del proyecto y las actuaciones descritas en el documento.</w:t>
      </w:r>
    </w:p>
    <w:p w14:paraId="1EA4FDE2" w14:textId="77777777" w:rsidR="006D2650" w:rsidRDefault="00F038DA">
      <w:pPr>
        <w:pStyle w:val="Prrafodelista"/>
        <w:jc w:val="center"/>
        <w:rPr>
          <w:b/>
          <w:bCs/>
        </w:rPr>
      </w:pPr>
      <w:r>
        <w:rPr>
          <w:b/>
          <w:bCs/>
        </w:rPr>
        <w:t>CLÁUSULAS</w:t>
      </w:r>
    </w:p>
    <w:p w14:paraId="3AAC9A33" w14:textId="77777777" w:rsidR="006D2650" w:rsidRDefault="00F038DA">
      <w:pPr>
        <w:pStyle w:val="Prrafodelista"/>
        <w:jc w:val="both"/>
      </w:pPr>
      <w:r>
        <w:t xml:space="preserve">Primera. Las partes manifiestan su voluntad de concurrir conjuntamente a la convocatoria, constituyendo un grupo de cooperación sin personalidad jurídica.  </w:t>
      </w:r>
    </w:p>
    <w:p w14:paraId="0AA45ADE" w14:textId="77777777" w:rsidR="006D2650" w:rsidRDefault="00F038DA">
      <w:pPr>
        <w:pStyle w:val="Prrafodelista"/>
        <w:jc w:val="both"/>
      </w:pPr>
      <w:r>
        <w:t xml:space="preserve">Segunda.  Manifiestan sus compromisos de ejecución de actividades asumidas por cada miembro del grupo de cooperación. </w:t>
      </w:r>
    </w:p>
    <w:p w14:paraId="5E3E9CEF" w14:textId="77777777" w:rsidR="006D2650" w:rsidRDefault="006D2650">
      <w:pPr>
        <w:pStyle w:val="Prrafodelista"/>
        <w:jc w:val="center"/>
        <w:rPr>
          <w:b/>
          <w:bCs/>
        </w:rPr>
      </w:pPr>
    </w:p>
    <w:p w14:paraId="2317760F" w14:textId="77777777" w:rsidR="006D2650" w:rsidRDefault="006D2650">
      <w:pPr>
        <w:pStyle w:val="Prrafodelista"/>
        <w:jc w:val="center"/>
        <w:rPr>
          <w:b/>
          <w:bCs/>
        </w:rPr>
      </w:pPr>
    </w:p>
    <w:tbl>
      <w:tblPr>
        <w:tblW w:w="10207" w:type="dxa"/>
        <w:tblInd w:w="-8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0"/>
        <w:gridCol w:w="1919"/>
        <w:gridCol w:w="3067"/>
        <w:gridCol w:w="1701"/>
      </w:tblGrid>
      <w:tr w:rsidR="006D2650" w14:paraId="0E878A3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F33E" w14:textId="77777777" w:rsidR="006D2650" w:rsidRDefault="00F038DA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y apellidos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86A8B" w14:textId="77777777" w:rsidR="006D2650" w:rsidRDefault="00F038DA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NIF/CIF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C01E2" w14:textId="77777777" w:rsidR="006D2650" w:rsidRDefault="00F038DA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Compromisos en el proyecto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F519" w14:textId="77777777" w:rsidR="006D2650" w:rsidRDefault="00F038DA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Firma </w:t>
            </w:r>
          </w:p>
        </w:tc>
      </w:tr>
      <w:tr w:rsidR="006D2650" w14:paraId="7A7051A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D1F92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5840C62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47FDD2A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6F864C58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BAE5A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C793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296D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4AB0C6C1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2DF6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0F651C7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3502FDB8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4ECC3D8E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255E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D57C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BBEBB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672AF88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5A42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0B36E49B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53ECB499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3AD9247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84BE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E8D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251DA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189B755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E29B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46E2376E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6F753F6A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000EB82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6059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C084E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74D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46A38DC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4F46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50D7E5C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0596E9B9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09911D4D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C43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CBF5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4DB73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32613D5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25A85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2D74A4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384954D8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7048AE25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ACD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8CA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F4AB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4CDDFDA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B390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D479623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E57995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71A1F278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FE65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3B406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E3B1A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67B1E58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8EC1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1D67562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060D76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3E3578D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8CC4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2B92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1D4D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0DDD20D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FE5C8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12DEECCC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0D2EF7F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5DECB9B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D97A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599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44EE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5622BB45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131D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3CE43EE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1B4CF8DC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72F3CF75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ABCE9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DDE6F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0D1B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2BF038D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726A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F128D5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75C41C3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7F7A4D6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6A77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C242E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E77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499A940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5E1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3E5E8EE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4625A6C3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D7B587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931B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46B85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D98C6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1AD757EE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DE846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5E349873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2C95782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12EE70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0BD8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28A73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64B66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25722A5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111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247C7738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55F6621B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681E799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AFF73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6D311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C096C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  <w:tr w:rsidR="006D2650" w14:paraId="7FEF18F4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DE44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463192F2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76DF2940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  <w:p w14:paraId="6A3E6632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865E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6CE2B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01193" w14:textId="77777777" w:rsidR="006D2650" w:rsidRDefault="006D2650">
            <w:pPr>
              <w:pStyle w:val="Prrafodelista"/>
              <w:spacing w:after="0"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129D3FB4" w14:textId="77777777" w:rsidR="006D2650" w:rsidRDefault="006D2650">
      <w:pPr>
        <w:pStyle w:val="Prrafodelista"/>
        <w:jc w:val="center"/>
        <w:rPr>
          <w:b/>
          <w:bCs/>
        </w:rPr>
      </w:pPr>
    </w:p>
    <w:p w14:paraId="35A1A7FF" w14:textId="77777777" w:rsidR="006D2650" w:rsidRDefault="006D2650">
      <w:pPr>
        <w:pStyle w:val="Prrafodelista"/>
        <w:jc w:val="center"/>
        <w:rPr>
          <w:b/>
          <w:bCs/>
        </w:rPr>
      </w:pPr>
    </w:p>
    <w:p w14:paraId="15B69FAE" w14:textId="77777777" w:rsidR="006D2650" w:rsidRDefault="00F038DA">
      <w:pPr>
        <w:pStyle w:val="Prrafodelista"/>
      </w:pPr>
      <w:r>
        <w:t xml:space="preserve"> </w:t>
      </w:r>
    </w:p>
    <w:p w14:paraId="1A1898FA" w14:textId="77777777" w:rsidR="006D2650" w:rsidRDefault="006D2650">
      <w:pPr>
        <w:rPr>
          <w:sz w:val="24"/>
          <w:szCs w:val="24"/>
        </w:rPr>
      </w:pPr>
    </w:p>
    <w:sectPr w:rsidR="006D2650">
      <w:headerReference w:type="default" r:id="rId7"/>
      <w:pgSz w:w="11906" w:h="16838"/>
      <w:pgMar w:top="1417" w:right="1701" w:bottom="1417" w:left="1701" w:header="567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1099F2" w14:textId="77777777" w:rsidR="00F038DA" w:rsidRDefault="00F038DA">
      <w:pPr>
        <w:spacing w:after="0" w:line="240" w:lineRule="auto"/>
      </w:pPr>
      <w:r>
        <w:separator/>
      </w:r>
    </w:p>
  </w:endnote>
  <w:endnote w:type="continuationSeparator" w:id="0">
    <w:p w14:paraId="23DD11DD" w14:textId="77777777" w:rsidR="00F038DA" w:rsidRDefault="00F0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2BF9C1" w14:textId="77777777" w:rsidR="00F038DA" w:rsidRDefault="00F038D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3EE26AA" w14:textId="77777777" w:rsidR="00F038DA" w:rsidRDefault="00F03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7DC85" w14:textId="77777777" w:rsidR="00F038DA" w:rsidRDefault="00F038DA">
    <w:pPr>
      <w:pStyle w:val="Encabezado"/>
    </w:pPr>
    <w:r>
      <w:rPr>
        <w:b/>
        <w:noProof/>
      </w:rPr>
      <w:drawing>
        <wp:anchor distT="0" distB="0" distL="114300" distR="114300" simplePos="0" relativeHeight="251664384" behindDoc="0" locked="0" layoutInCell="1" allowOverlap="1" wp14:anchorId="665813EB" wp14:editId="5C011761">
          <wp:simplePos x="0" y="0"/>
          <wp:positionH relativeFrom="margin">
            <wp:posOffset>5537204</wp:posOffset>
          </wp:positionH>
          <wp:positionV relativeFrom="paragraph">
            <wp:posOffset>7616</wp:posOffset>
          </wp:positionV>
          <wp:extent cx="790571" cy="273048"/>
          <wp:effectExtent l="0" t="0" r="0" b="0"/>
          <wp:wrapTopAndBottom/>
          <wp:docPr id="1918493128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1" cy="27304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30EACB7E" wp14:editId="3A8D5FCA">
          <wp:simplePos x="0" y="0"/>
          <wp:positionH relativeFrom="margin">
            <wp:posOffset>4309109</wp:posOffset>
          </wp:positionH>
          <wp:positionV relativeFrom="paragraph">
            <wp:posOffset>12060</wp:posOffset>
          </wp:positionV>
          <wp:extent cx="1047746" cy="305437"/>
          <wp:effectExtent l="0" t="0" r="4" b="0"/>
          <wp:wrapTopAndBottom/>
          <wp:docPr id="35825117" name="Imagen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 t="14411" r="24602" b="17465"/>
                  <a:stretch>
                    <a:fillRect/>
                  </a:stretch>
                </pic:blipFill>
                <pic:spPr>
                  <a:xfrm>
                    <a:off x="0" y="0"/>
                    <a:ext cx="1047746" cy="30543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noProof/>
      </w:rPr>
      <w:drawing>
        <wp:anchor distT="0" distB="0" distL="114300" distR="114300" simplePos="0" relativeHeight="251662336" behindDoc="0" locked="0" layoutInCell="1" allowOverlap="1" wp14:anchorId="5CA09901" wp14:editId="181AA64A">
          <wp:simplePos x="0" y="0"/>
          <wp:positionH relativeFrom="column">
            <wp:posOffset>3455032</wp:posOffset>
          </wp:positionH>
          <wp:positionV relativeFrom="paragraph">
            <wp:posOffset>-271147</wp:posOffset>
          </wp:positionV>
          <wp:extent cx="695328" cy="663570"/>
          <wp:effectExtent l="0" t="0" r="9522" b="3180"/>
          <wp:wrapTopAndBottom/>
          <wp:docPr id="2031892280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695328" cy="6635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516A2013" wp14:editId="6F5D65C5">
          <wp:simplePos x="0" y="0"/>
          <wp:positionH relativeFrom="page">
            <wp:posOffset>3484248</wp:posOffset>
          </wp:positionH>
          <wp:positionV relativeFrom="paragraph">
            <wp:posOffset>-52706</wp:posOffset>
          </wp:positionV>
          <wp:extent cx="885614" cy="363455"/>
          <wp:effectExtent l="0" t="0" r="0" b="0"/>
          <wp:wrapNone/>
          <wp:docPr id="2135860423" name="Imag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85614" cy="3634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D1633D8" wp14:editId="07CFDA49">
          <wp:simplePos x="0" y="0"/>
          <wp:positionH relativeFrom="margin">
            <wp:posOffset>645795</wp:posOffset>
          </wp:positionH>
          <wp:positionV relativeFrom="paragraph">
            <wp:posOffset>-107954</wp:posOffset>
          </wp:positionV>
          <wp:extent cx="1704971" cy="452115"/>
          <wp:effectExtent l="0" t="0" r="0" b="5085"/>
          <wp:wrapNone/>
          <wp:docPr id="1149384723" name="Imag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1704971" cy="4521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BF5DCE3" wp14:editId="3227DD69">
          <wp:simplePos x="0" y="0"/>
          <wp:positionH relativeFrom="page">
            <wp:posOffset>172721</wp:posOffset>
          </wp:positionH>
          <wp:positionV relativeFrom="paragraph">
            <wp:posOffset>-31601</wp:posOffset>
          </wp:positionV>
          <wp:extent cx="1504946" cy="342900"/>
          <wp:effectExtent l="0" t="0" r="4" b="0"/>
          <wp:wrapNone/>
          <wp:docPr id="1246214351" name="Imag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/>
                  <a:srcRect t="1" r="11792" b="7692"/>
                  <a:stretch>
                    <a:fillRect/>
                  </a:stretch>
                </pic:blipFill>
                <pic:spPr>
                  <a:xfrm>
                    <a:off x="0" y="0"/>
                    <a:ext cx="1504946" cy="3429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 xml:space="preserve">    </w:t>
    </w:r>
  </w:p>
  <w:p w14:paraId="6653D306" w14:textId="77777777" w:rsidR="00F038DA" w:rsidRDefault="00F038D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820C1D"/>
    <w:multiLevelType w:val="multilevel"/>
    <w:tmpl w:val="DA686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391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D2650"/>
    <w:rsid w:val="006D2650"/>
    <w:rsid w:val="00F0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743C"/>
  <w15:docId w15:val="{8C821061-D887-463C-B53F-D43557A4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es-ES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Prrafodelist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943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Sepropyme SL</dc:creator>
  <dc:description/>
  <cp:lastModifiedBy>Sepropyme SL</cp:lastModifiedBy>
  <cp:revision>2</cp:revision>
  <cp:lastPrinted>2026-07-02T08:05:00Z</cp:lastPrinted>
  <dcterms:created xsi:type="dcterms:W3CDTF">2026-07-03T07:59:00Z</dcterms:created>
  <dcterms:modified xsi:type="dcterms:W3CDTF">2026-07-03T07:59:00Z</dcterms:modified>
</cp:coreProperties>
</file>